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54" w:rsidRDefault="00000B54" w:rsidP="00F973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B54" w:rsidRDefault="00000B54" w:rsidP="00F973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B54" w:rsidRPr="00B47028" w:rsidRDefault="00000B54" w:rsidP="00B47028">
      <w:pPr>
        <w:spacing w:after="0" w:line="240" w:lineRule="auto"/>
        <w:ind w:left="-540" w:hanging="180"/>
        <w:jc w:val="center"/>
        <w:rPr>
          <w:rFonts w:ascii="Times New Roman" w:hAnsi="Times New Roman"/>
          <w:sz w:val="24"/>
          <w:szCs w:val="24"/>
        </w:rPr>
      </w:pPr>
      <w:r w:rsidRPr="00B47028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707.25pt">
            <v:imagedata r:id="rId6" o:title=""/>
          </v:shape>
        </w:pic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5.2.</w:t>
      </w:r>
      <w:r w:rsidRPr="00AF0487">
        <w:rPr>
          <w:rFonts w:ascii="Times New Roman" w:hAnsi="Times New Roman"/>
          <w:sz w:val="24"/>
          <w:szCs w:val="24"/>
        </w:rPr>
        <w:tab/>
        <w:t>Фотографии предоставляются в электронном виде и на бумажном носителе формата АЗ, А4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5.3.</w:t>
      </w:r>
      <w:r w:rsidRPr="00AF0487">
        <w:rPr>
          <w:rFonts w:ascii="Times New Roman" w:hAnsi="Times New Roman"/>
          <w:sz w:val="24"/>
          <w:szCs w:val="24"/>
        </w:rPr>
        <w:tab/>
        <w:t>Фотоработу и заявку на участие в фотоконкурсе необходимо предоставить на e-mail: aleksst-2012@mail.ru. (Приложение 1).</w:t>
      </w: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5.4.</w:t>
      </w:r>
      <w:r w:rsidRPr="00AF0487">
        <w:rPr>
          <w:rFonts w:ascii="Times New Roman" w:hAnsi="Times New Roman"/>
          <w:sz w:val="24"/>
          <w:szCs w:val="24"/>
        </w:rPr>
        <w:tab/>
        <w:t xml:space="preserve">Фоторабота должна быть сопровождена </w:t>
      </w:r>
      <w:r>
        <w:rPr>
          <w:rFonts w:ascii="Times New Roman" w:hAnsi="Times New Roman"/>
          <w:sz w:val="24"/>
          <w:szCs w:val="24"/>
        </w:rPr>
        <w:t>табличкой</w:t>
      </w:r>
      <w:r w:rsidRPr="00AF0487">
        <w:rPr>
          <w:rFonts w:ascii="Times New Roman" w:hAnsi="Times New Roman"/>
          <w:sz w:val="24"/>
          <w:szCs w:val="24"/>
        </w:rPr>
        <w:t xml:space="preserve"> к ней (Приложение 2).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</w:t>
      </w:r>
      <w:r>
        <w:rPr>
          <w:rFonts w:ascii="Times New Roman" w:hAnsi="Times New Roman"/>
          <w:b/>
          <w:sz w:val="24"/>
          <w:szCs w:val="24"/>
        </w:rPr>
        <w:tab/>
        <w:t>Порядок проведения</w:t>
      </w:r>
      <w:r w:rsidRPr="00AF0487">
        <w:rPr>
          <w:rFonts w:ascii="Times New Roman" w:hAnsi="Times New Roman"/>
          <w:b/>
          <w:sz w:val="24"/>
          <w:szCs w:val="24"/>
        </w:rPr>
        <w:t xml:space="preserve"> фотоконкурса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6.1.</w:t>
      </w:r>
      <w:r w:rsidRPr="00AF0487">
        <w:rPr>
          <w:rFonts w:ascii="Times New Roman" w:hAnsi="Times New Roman"/>
          <w:sz w:val="24"/>
          <w:szCs w:val="24"/>
        </w:rPr>
        <w:tab/>
        <w:t xml:space="preserve">Заявки и </w:t>
      </w:r>
      <w:r>
        <w:rPr>
          <w:rFonts w:ascii="Times New Roman" w:hAnsi="Times New Roman"/>
          <w:sz w:val="24"/>
          <w:szCs w:val="24"/>
        </w:rPr>
        <w:t>работы принимаются в период с 3 по 22</w:t>
      </w:r>
      <w:r w:rsidRPr="00AF0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</w:t>
      </w:r>
      <w:r w:rsidRPr="00AF0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</w:t>
      </w:r>
      <w:r w:rsidRPr="00AF0487">
        <w:rPr>
          <w:rFonts w:ascii="Times New Roman" w:hAnsi="Times New Roman"/>
          <w:sz w:val="24"/>
          <w:szCs w:val="24"/>
        </w:rPr>
        <w:t xml:space="preserve"> года.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ab/>
        <w:t>С 24</w:t>
      </w:r>
      <w:r w:rsidRPr="00AF0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29 декабря </w:t>
      </w:r>
      <w:r w:rsidRPr="00AF0487">
        <w:rPr>
          <w:rFonts w:ascii="Times New Roman" w:hAnsi="Times New Roman"/>
          <w:sz w:val="24"/>
          <w:szCs w:val="24"/>
        </w:rPr>
        <w:t xml:space="preserve"> 2018 года - оценивание работ конкурсной комиссией, подведение итогов, определение победителей и призёров конкурса</w:t>
      </w:r>
      <w:r>
        <w:rPr>
          <w:rFonts w:ascii="Times New Roman" w:hAnsi="Times New Roman"/>
          <w:sz w:val="24"/>
          <w:szCs w:val="24"/>
        </w:rPr>
        <w:t>.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6.3.</w:t>
      </w:r>
      <w:r w:rsidRPr="00AF0487">
        <w:rPr>
          <w:rFonts w:ascii="Times New Roman" w:hAnsi="Times New Roman"/>
          <w:sz w:val="24"/>
          <w:szCs w:val="24"/>
        </w:rPr>
        <w:tab/>
        <w:t>Результаты фотоконкурса будут опубликованы на сайте МБУ ДО СДЮТЭ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487">
        <w:rPr>
          <w:rFonts w:ascii="Times New Roman" w:hAnsi="Times New Roman"/>
          <w:sz w:val="24"/>
          <w:szCs w:val="24"/>
        </w:rPr>
        <w:t>и группе ВКонтакте https://vk.com/club155227918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6.4.</w:t>
      </w:r>
      <w:r w:rsidRPr="00AF0487">
        <w:rPr>
          <w:rFonts w:ascii="Times New Roman" w:hAnsi="Times New Roman"/>
          <w:sz w:val="24"/>
          <w:szCs w:val="24"/>
        </w:rPr>
        <w:tab/>
        <w:t>Работы не рецензируются и не возвращаются.</w:t>
      </w: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0487">
        <w:rPr>
          <w:rFonts w:ascii="Times New Roman" w:hAnsi="Times New Roman"/>
          <w:b/>
          <w:sz w:val="24"/>
          <w:szCs w:val="24"/>
        </w:rPr>
        <w:t>VII.</w:t>
      </w:r>
      <w:r w:rsidRPr="00AF0487">
        <w:rPr>
          <w:rFonts w:ascii="Times New Roman" w:hAnsi="Times New Roman"/>
          <w:b/>
          <w:sz w:val="24"/>
          <w:szCs w:val="24"/>
        </w:rPr>
        <w:tab/>
        <w:t>Критерии оценки и состав экспертной комиссии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7.1.</w:t>
      </w:r>
      <w:r w:rsidRPr="00AF0487">
        <w:rPr>
          <w:rFonts w:ascii="Times New Roman" w:hAnsi="Times New Roman"/>
          <w:sz w:val="24"/>
          <w:szCs w:val="24"/>
        </w:rPr>
        <w:tab/>
        <w:t>Оценка предоставленных на фотоконкурс работ осуществляется экспертной комиссией конкурса. Экспертная комиссия рассматривает представленные работы, определяет победителей, осуществляет награждение. Критерии оценки работ: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соответствие теме конкурса,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оригинальность,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-   </w:t>
      </w:r>
      <w:r>
        <w:rPr>
          <w:rFonts w:ascii="Times New Roman" w:hAnsi="Times New Roman"/>
          <w:sz w:val="24"/>
          <w:szCs w:val="24"/>
        </w:rPr>
        <w:tab/>
      </w:r>
      <w:r w:rsidRPr="00AF0487">
        <w:rPr>
          <w:rFonts w:ascii="Times New Roman" w:hAnsi="Times New Roman"/>
          <w:sz w:val="24"/>
          <w:szCs w:val="24"/>
        </w:rPr>
        <w:t>общее восприятие,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художественный уровень произведения,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-   </w:t>
      </w:r>
      <w:r>
        <w:rPr>
          <w:rFonts w:ascii="Times New Roman" w:hAnsi="Times New Roman"/>
          <w:sz w:val="24"/>
          <w:szCs w:val="24"/>
        </w:rPr>
        <w:tab/>
      </w:r>
      <w:r w:rsidRPr="00AF0487">
        <w:rPr>
          <w:rFonts w:ascii="Times New Roman" w:hAnsi="Times New Roman"/>
          <w:sz w:val="24"/>
          <w:szCs w:val="24"/>
        </w:rPr>
        <w:t>оригинальность идеи и содержание работы,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техника и качество исполнения.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ab/>
        <w:t>Жю</w:t>
      </w:r>
      <w:r w:rsidRPr="00AF0487">
        <w:rPr>
          <w:rFonts w:ascii="Times New Roman" w:hAnsi="Times New Roman"/>
          <w:sz w:val="24"/>
          <w:szCs w:val="24"/>
        </w:rPr>
        <w:t>ри конкурса: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F0487">
        <w:rPr>
          <w:rFonts w:ascii="Times New Roman" w:hAnsi="Times New Roman"/>
          <w:sz w:val="24"/>
          <w:szCs w:val="24"/>
        </w:rPr>
        <w:t xml:space="preserve">Сотрудники МБУ ДО </w:t>
      </w:r>
      <w:r>
        <w:rPr>
          <w:rFonts w:ascii="Times New Roman" w:hAnsi="Times New Roman"/>
          <w:sz w:val="24"/>
          <w:szCs w:val="24"/>
        </w:rPr>
        <w:t>«</w:t>
      </w:r>
      <w:r w:rsidRPr="00AF0487">
        <w:rPr>
          <w:rFonts w:ascii="Times New Roman" w:hAnsi="Times New Roman"/>
          <w:sz w:val="24"/>
          <w:szCs w:val="24"/>
        </w:rPr>
        <w:t>СДЮТЭ</w:t>
      </w:r>
      <w:r>
        <w:rPr>
          <w:rFonts w:ascii="Times New Roman" w:hAnsi="Times New Roman"/>
          <w:sz w:val="24"/>
          <w:szCs w:val="24"/>
        </w:rPr>
        <w:t>»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      Адрес оргкомитета: пгт</w:t>
      </w:r>
      <w:r>
        <w:rPr>
          <w:rFonts w:ascii="Times New Roman" w:hAnsi="Times New Roman"/>
          <w:sz w:val="24"/>
          <w:szCs w:val="24"/>
        </w:rPr>
        <w:t>.</w:t>
      </w:r>
      <w:r w:rsidRPr="00AF0487">
        <w:rPr>
          <w:rFonts w:ascii="Times New Roman" w:hAnsi="Times New Roman"/>
          <w:sz w:val="24"/>
          <w:szCs w:val="24"/>
        </w:rPr>
        <w:t xml:space="preserve"> Алексеевское</w:t>
      </w:r>
      <w:r>
        <w:rPr>
          <w:rFonts w:ascii="Times New Roman" w:hAnsi="Times New Roman"/>
          <w:sz w:val="24"/>
          <w:szCs w:val="24"/>
        </w:rPr>
        <w:t>,</w:t>
      </w:r>
      <w:r w:rsidRPr="00AF0487">
        <w:rPr>
          <w:rFonts w:ascii="Times New Roman" w:hAnsi="Times New Roman"/>
          <w:sz w:val="24"/>
          <w:szCs w:val="24"/>
        </w:rPr>
        <w:t xml:space="preserve"> ул. Некрасова, д.38</w:t>
      </w: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0487">
        <w:rPr>
          <w:rFonts w:ascii="Times New Roman" w:hAnsi="Times New Roman"/>
          <w:b/>
          <w:sz w:val="24"/>
          <w:szCs w:val="24"/>
        </w:rPr>
        <w:t>VIII. Ограничения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На фотоконкурс не принимаются фотографии: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взятые из социальных сетей;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с рекламой в явном или скрытом виде;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не авторские;</w:t>
      </w: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ab/>
        <w:t>противоречащие статьям УК РФ.</w:t>
      </w: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0487">
        <w:rPr>
          <w:rFonts w:ascii="Times New Roman" w:hAnsi="Times New Roman"/>
          <w:b/>
          <w:sz w:val="24"/>
          <w:szCs w:val="24"/>
        </w:rPr>
        <w:t>IX.</w:t>
      </w:r>
      <w:r w:rsidRPr="00AF0487">
        <w:rPr>
          <w:rFonts w:ascii="Times New Roman" w:hAnsi="Times New Roman"/>
          <w:b/>
          <w:sz w:val="24"/>
          <w:szCs w:val="24"/>
        </w:rPr>
        <w:tab/>
        <w:t>Подведение итогов и награждение</w:t>
      </w: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9.1.</w:t>
      </w:r>
      <w:r w:rsidRPr="00AF0487">
        <w:rPr>
          <w:rFonts w:ascii="Times New Roman" w:hAnsi="Times New Roman"/>
          <w:sz w:val="24"/>
          <w:szCs w:val="24"/>
        </w:rPr>
        <w:tab/>
        <w:t>В каждой номинации, каждой из возрастных категорий определяется 1, 2, 3 место. Победители и призёры награждаются дипломами</w:t>
      </w:r>
      <w:r>
        <w:rPr>
          <w:rFonts w:ascii="Times New Roman" w:hAnsi="Times New Roman"/>
          <w:sz w:val="24"/>
          <w:szCs w:val="24"/>
        </w:rPr>
        <w:t>.</w:t>
      </w:r>
      <w:r w:rsidRPr="00AF0487">
        <w:rPr>
          <w:rFonts w:ascii="Times New Roman" w:hAnsi="Times New Roman"/>
          <w:sz w:val="24"/>
          <w:szCs w:val="24"/>
        </w:rPr>
        <w:t xml:space="preserve"> 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0487">
        <w:rPr>
          <w:rFonts w:ascii="Times New Roman" w:hAnsi="Times New Roman"/>
          <w:b/>
          <w:sz w:val="24"/>
          <w:szCs w:val="24"/>
        </w:rPr>
        <w:t>X.</w:t>
      </w:r>
      <w:r w:rsidRPr="00AF0487">
        <w:rPr>
          <w:rFonts w:ascii="Times New Roman" w:hAnsi="Times New Roman"/>
          <w:b/>
          <w:sz w:val="24"/>
          <w:szCs w:val="24"/>
        </w:rPr>
        <w:tab/>
        <w:t>Заключительные положения</w:t>
      </w: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10.1.Участие в Фотоконкурсе (факт отправки фотографии на фотоконкурс) означает: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0487">
        <w:rPr>
          <w:rFonts w:ascii="Times New Roman" w:hAnsi="Times New Roman"/>
          <w:sz w:val="24"/>
          <w:szCs w:val="24"/>
        </w:rPr>
        <w:t>полное и безоговорочное принятие участником установленных Организатором условий и правил проведения Фотоконкурса и согласие с установленными Организатором требованиями к участию в Фотоконкурсе;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-принятие участником обязательства по соблюдению установленных Организатором условий и правил проведения Фотоконкурса;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-согласие на хранение и обработку персональных данных участников в соответствии с законодательством Российской Федерации о персональных данных; 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-любое нарушение установленных Организатором требований к участию в Фотоконкурсе является основанием для непринятия их к рассмотрению;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-решения Жюри являются окончательными и пересмотру не подлежат;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-организатор Фотоконкурса не комментирует основания и причины принятия решений</w:t>
      </w: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Жюри.</w:t>
      </w:r>
    </w:p>
    <w:p w:rsidR="00000B54" w:rsidRDefault="00000B54" w:rsidP="00F97336">
      <w:pPr>
        <w:spacing w:after="0"/>
        <w:rPr>
          <w:rFonts w:ascii="Times New Roman" w:hAnsi="Times New Roman"/>
          <w:sz w:val="24"/>
          <w:szCs w:val="24"/>
        </w:rPr>
      </w:pPr>
    </w:p>
    <w:p w:rsidR="00000B54" w:rsidRDefault="00000B54" w:rsidP="00AF048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0B54" w:rsidRDefault="00000B54" w:rsidP="00AF048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Приложение 1 </w:t>
      </w:r>
    </w:p>
    <w:p w:rsidR="00000B54" w:rsidRPr="00AF0487" w:rsidRDefault="00000B54" w:rsidP="00AF0487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AF0487">
        <w:rPr>
          <w:rFonts w:ascii="Times New Roman" w:hAnsi="Times New Roman"/>
          <w:i/>
          <w:sz w:val="24"/>
          <w:szCs w:val="24"/>
        </w:rPr>
        <w:t xml:space="preserve">(к положению о </w:t>
      </w:r>
      <w:r>
        <w:rPr>
          <w:rFonts w:ascii="Times New Roman" w:hAnsi="Times New Roman"/>
          <w:i/>
          <w:sz w:val="24"/>
          <w:szCs w:val="24"/>
        </w:rPr>
        <w:t>муниципальном</w:t>
      </w:r>
      <w:bookmarkStart w:id="0" w:name="_GoBack"/>
      <w:bookmarkEnd w:id="0"/>
      <w:r w:rsidRPr="00AF0487">
        <w:rPr>
          <w:rFonts w:ascii="Times New Roman" w:hAnsi="Times New Roman"/>
          <w:i/>
          <w:sz w:val="24"/>
          <w:szCs w:val="24"/>
        </w:rPr>
        <w:t xml:space="preserve"> </w:t>
      </w:r>
    </w:p>
    <w:p w:rsidR="00000B54" w:rsidRDefault="00000B54" w:rsidP="00AF0487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AF0487">
        <w:rPr>
          <w:rFonts w:ascii="Times New Roman" w:hAnsi="Times New Roman"/>
          <w:i/>
          <w:sz w:val="24"/>
          <w:szCs w:val="24"/>
        </w:rPr>
        <w:t>фотоконкурсе «</w:t>
      </w:r>
      <w:r>
        <w:rPr>
          <w:rFonts w:ascii="Times New Roman" w:hAnsi="Times New Roman"/>
          <w:i/>
          <w:sz w:val="24"/>
          <w:szCs w:val="24"/>
        </w:rPr>
        <w:t>Зимушка Зима</w:t>
      </w:r>
      <w:r w:rsidRPr="00AF0487">
        <w:rPr>
          <w:rFonts w:ascii="Times New Roman" w:hAnsi="Times New Roman"/>
          <w:i/>
          <w:sz w:val="24"/>
          <w:szCs w:val="24"/>
        </w:rPr>
        <w:t>»)</w:t>
      </w:r>
    </w:p>
    <w:p w:rsidR="00000B54" w:rsidRDefault="00000B54" w:rsidP="00AF0487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000B54" w:rsidRPr="00AF0487" w:rsidRDefault="00000B54" w:rsidP="00AF0487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Заявка на участие в фотоконкурсе</w:t>
      </w:r>
    </w:p>
    <w:p w:rsidR="00000B54" w:rsidRDefault="00000B54" w:rsidP="00AF04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Зимушка Зима</w:t>
      </w:r>
      <w:r w:rsidRPr="00AF0487">
        <w:rPr>
          <w:rFonts w:ascii="Times New Roman" w:hAnsi="Times New Roman"/>
          <w:sz w:val="24"/>
          <w:szCs w:val="24"/>
        </w:rPr>
        <w:t>»</w:t>
      </w:r>
    </w:p>
    <w:p w:rsidR="00000B54" w:rsidRPr="00AF0487" w:rsidRDefault="00000B54" w:rsidP="00AF04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ind w:left="226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76"/>
        <w:gridCol w:w="2927"/>
      </w:tblGrid>
      <w:tr w:rsidR="00000B54" w:rsidRPr="004B79B5" w:rsidTr="004B79B5">
        <w:tc>
          <w:tcPr>
            <w:tcW w:w="4376" w:type="dxa"/>
          </w:tcPr>
          <w:p w:rsidR="00000B54" w:rsidRPr="004B79B5" w:rsidRDefault="00000B54" w:rsidP="004B79B5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B54" w:rsidRPr="004B79B5" w:rsidTr="004B79B5">
        <w:tc>
          <w:tcPr>
            <w:tcW w:w="4376" w:type="dxa"/>
          </w:tcPr>
          <w:p w:rsidR="00000B54" w:rsidRPr="004B79B5" w:rsidRDefault="00000B54" w:rsidP="004B79B5">
            <w:pPr>
              <w:spacing w:after="0" w:line="240" w:lineRule="auto"/>
              <w:ind w:left="2268" w:hanging="2268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Дата рождения, возраст;</w:t>
            </w:r>
          </w:p>
          <w:p w:rsidR="00000B54" w:rsidRPr="004B79B5" w:rsidRDefault="00000B54" w:rsidP="004B79B5">
            <w:pPr>
              <w:spacing w:after="0" w:line="240" w:lineRule="auto"/>
              <w:ind w:hanging="2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B54" w:rsidRPr="004B79B5" w:rsidTr="004B79B5">
        <w:tc>
          <w:tcPr>
            <w:tcW w:w="4376" w:type="dxa"/>
          </w:tcPr>
          <w:p w:rsidR="00000B54" w:rsidRPr="004B79B5" w:rsidRDefault="00000B54" w:rsidP="004B79B5">
            <w:pPr>
              <w:spacing w:after="0" w:line="240" w:lineRule="auto"/>
              <w:ind w:left="2268" w:hanging="2268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Место учебы;</w:t>
            </w:r>
          </w:p>
          <w:p w:rsidR="00000B54" w:rsidRPr="004B79B5" w:rsidRDefault="00000B54" w:rsidP="004B79B5">
            <w:pPr>
              <w:spacing w:after="0" w:line="240" w:lineRule="auto"/>
              <w:ind w:hanging="2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B54" w:rsidRPr="004B79B5" w:rsidTr="004B79B5">
        <w:tc>
          <w:tcPr>
            <w:tcW w:w="4376" w:type="dxa"/>
          </w:tcPr>
          <w:p w:rsidR="00000B54" w:rsidRPr="004B79B5" w:rsidRDefault="00000B54" w:rsidP="004B79B5">
            <w:pPr>
              <w:spacing w:after="0" w:line="240" w:lineRule="auto"/>
              <w:ind w:left="2268" w:hanging="2268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Адрес электронной почты;</w:t>
            </w:r>
          </w:p>
          <w:p w:rsidR="00000B54" w:rsidRPr="004B79B5" w:rsidRDefault="00000B54" w:rsidP="004B79B5">
            <w:pPr>
              <w:spacing w:after="0" w:line="240" w:lineRule="auto"/>
              <w:ind w:hanging="2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B54" w:rsidRPr="004B79B5" w:rsidTr="004B79B5">
        <w:tc>
          <w:tcPr>
            <w:tcW w:w="4376" w:type="dxa"/>
          </w:tcPr>
          <w:p w:rsidR="00000B54" w:rsidRPr="004B79B5" w:rsidRDefault="00000B54" w:rsidP="004B79B5">
            <w:pPr>
              <w:spacing w:after="0" w:line="240" w:lineRule="auto"/>
              <w:ind w:left="2268" w:hanging="2268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Жанр; Название работы.</w:t>
            </w:r>
          </w:p>
          <w:p w:rsidR="00000B54" w:rsidRPr="004B79B5" w:rsidRDefault="00000B54" w:rsidP="004B79B5">
            <w:pPr>
              <w:spacing w:after="0" w:line="240" w:lineRule="auto"/>
              <w:ind w:hanging="2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B54" w:rsidRPr="00AF0487" w:rsidRDefault="00000B54" w:rsidP="00AF0487">
      <w:pPr>
        <w:spacing w:after="0"/>
        <w:ind w:left="2268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i/>
          <w:sz w:val="24"/>
          <w:szCs w:val="24"/>
        </w:rPr>
      </w:pPr>
      <w:r w:rsidRPr="00AF0487">
        <w:rPr>
          <w:rFonts w:ascii="Times New Roman" w:hAnsi="Times New Roman"/>
          <w:i/>
          <w:sz w:val="24"/>
          <w:szCs w:val="24"/>
        </w:rPr>
        <w:t>Не следует присылать Заявку с фотографией. Фотография должна быть прислана отдельным файлом в формате jpg.</w:t>
      </w:r>
    </w:p>
    <w:p w:rsidR="00000B54" w:rsidRDefault="00000B54" w:rsidP="00F97336">
      <w:pPr>
        <w:spacing w:after="0"/>
        <w:rPr>
          <w:rFonts w:ascii="Times New Roman" w:hAnsi="Times New Roman"/>
          <w:sz w:val="24"/>
          <w:szCs w:val="24"/>
        </w:rPr>
      </w:pPr>
    </w:p>
    <w:p w:rsidR="00000B54" w:rsidRDefault="00000B54" w:rsidP="00AF048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F0487">
        <w:rPr>
          <w:rFonts w:ascii="Times New Roman" w:hAnsi="Times New Roman"/>
          <w:sz w:val="24"/>
          <w:szCs w:val="24"/>
        </w:rPr>
        <w:t xml:space="preserve">Приложение 2 </w:t>
      </w:r>
    </w:p>
    <w:p w:rsidR="00000B54" w:rsidRPr="00AF0487" w:rsidRDefault="00000B54" w:rsidP="00AF0487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 </w:t>
      </w:r>
      <w:r w:rsidRPr="00AF0487">
        <w:rPr>
          <w:rFonts w:ascii="Times New Roman" w:hAnsi="Times New Roman"/>
          <w:i/>
          <w:sz w:val="24"/>
          <w:szCs w:val="24"/>
        </w:rPr>
        <w:t xml:space="preserve">к положению о </w:t>
      </w:r>
      <w:r>
        <w:rPr>
          <w:rFonts w:ascii="Times New Roman" w:hAnsi="Times New Roman"/>
          <w:i/>
          <w:sz w:val="24"/>
          <w:szCs w:val="24"/>
        </w:rPr>
        <w:t>Муниципальном</w:t>
      </w:r>
    </w:p>
    <w:p w:rsidR="00000B54" w:rsidRPr="00AF0487" w:rsidRDefault="00000B54" w:rsidP="00AF0487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AF0487">
        <w:rPr>
          <w:rFonts w:ascii="Times New Roman" w:hAnsi="Times New Roman"/>
          <w:i/>
          <w:sz w:val="24"/>
          <w:szCs w:val="24"/>
        </w:rPr>
        <w:t>фотоконкурсе «</w:t>
      </w:r>
      <w:r>
        <w:rPr>
          <w:rFonts w:ascii="Times New Roman" w:hAnsi="Times New Roman"/>
          <w:i/>
          <w:sz w:val="24"/>
          <w:szCs w:val="24"/>
        </w:rPr>
        <w:t>Зимушка зима</w:t>
      </w:r>
      <w:r w:rsidRPr="00AF0487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Default="00000B54" w:rsidP="00DF727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Табличка к фотоработе</w:t>
      </w:r>
    </w:p>
    <w:p w:rsidR="00000B54" w:rsidRPr="00AF0487" w:rsidRDefault="00000B54" w:rsidP="00DF727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DF727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AF0487">
        <w:rPr>
          <w:rFonts w:ascii="Times New Roman" w:hAnsi="Times New Roman"/>
          <w:b/>
          <w:i/>
          <w:sz w:val="24"/>
          <w:szCs w:val="24"/>
        </w:rPr>
        <w:t>Образец:</w:t>
      </w:r>
    </w:p>
    <w:tbl>
      <w:tblPr>
        <w:tblpPr w:leftFromText="180" w:rightFromText="180" w:vertAnchor="text" w:horzAnchor="margin" w:tblpXSpec="center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</w:tblGrid>
      <w:tr w:rsidR="00000B54" w:rsidRPr="004B79B5" w:rsidTr="004B79B5">
        <w:trPr>
          <w:trHeight w:val="903"/>
        </w:trPr>
        <w:tc>
          <w:tcPr>
            <w:tcW w:w="4219" w:type="dxa"/>
          </w:tcPr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Название работы: «Сугроб».</w:t>
            </w:r>
          </w:p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Жанр: Пейзаж.</w:t>
            </w:r>
          </w:p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Автор: Иванов Иван Иванович.</w:t>
            </w:r>
          </w:p>
          <w:p w:rsidR="00000B54" w:rsidRPr="004B79B5" w:rsidRDefault="00000B54" w:rsidP="004B7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9B5">
              <w:rPr>
                <w:rFonts w:ascii="Times New Roman" w:hAnsi="Times New Roman"/>
                <w:sz w:val="24"/>
                <w:szCs w:val="24"/>
              </w:rPr>
              <w:t>Возраст: 13 лет.</w:t>
            </w:r>
          </w:p>
        </w:tc>
      </w:tr>
    </w:tbl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Табличка должна располагаться в правом, нижнем углу.</w:t>
      </w: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p w:rsidR="00000B54" w:rsidRPr="00AF0487" w:rsidRDefault="00000B54" w:rsidP="00AF0487">
      <w:pPr>
        <w:spacing w:after="0"/>
        <w:rPr>
          <w:rFonts w:ascii="Times New Roman" w:hAnsi="Times New Roman"/>
          <w:sz w:val="24"/>
          <w:szCs w:val="24"/>
        </w:rPr>
      </w:pPr>
    </w:p>
    <w:sectPr w:rsidR="00000B54" w:rsidRPr="00AF0487" w:rsidSect="00F97336">
      <w:footerReference w:type="default" r:id="rId7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B54" w:rsidRDefault="00000B54" w:rsidP="00AF0487">
      <w:pPr>
        <w:spacing w:after="0" w:line="240" w:lineRule="auto"/>
      </w:pPr>
      <w:r>
        <w:separator/>
      </w:r>
    </w:p>
  </w:endnote>
  <w:endnote w:type="continuationSeparator" w:id="0">
    <w:p w:rsidR="00000B54" w:rsidRDefault="00000B54" w:rsidP="00AF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B54" w:rsidRDefault="00000B54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000B54" w:rsidRDefault="00000B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B54" w:rsidRDefault="00000B54" w:rsidP="00AF0487">
      <w:pPr>
        <w:spacing w:after="0" w:line="240" w:lineRule="auto"/>
      </w:pPr>
      <w:r>
        <w:separator/>
      </w:r>
    </w:p>
  </w:footnote>
  <w:footnote w:type="continuationSeparator" w:id="0">
    <w:p w:rsidR="00000B54" w:rsidRDefault="00000B54" w:rsidP="00AF0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72A"/>
    <w:rsid w:val="00000B54"/>
    <w:rsid w:val="000403F9"/>
    <w:rsid w:val="001D3F69"/>
    <w:rsid w:val="00424DAE"/>
    <w:rsid w:val="004B79B5"/>
    <w:rsid w:val="004C772A"/>
    <w:rsid w:val="008D5998"/>
    <w:rsid w:val="009470C7"/>
    <w:rsid w:val="00A10EFE"/>
    <w:rsid w:val="00AF0487"/>
    <w:rsid w:val="00B47028"/>
    <w:rsid w:val="00B4780C"/>
    <w:rsid w:val="00B60E3E"/>
    <w:rsid w:val="00B62963"/>
    <w:rsid w:val="00C049A1"/>
    <w:rsid w:val="00C36B23"/>
    <w:rsid w:val="00CE216D"/>
    <w:rsid w:val="00D4047F"/>
    <w:rsid w:val="00D90C25"/>
    <w:rsid w:val="00DF7279"/>
    <w:rsid w:val="00F4735C"/>
    <w:rsid w:val="00F632A6"/>
    <w:rsid w:val="00F9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4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F048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F0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F0487"/>
    <w:rPr>
      <w:rFonts w:cs="Times New Roman"/>
    </w:rPr>
  </w:style>
  <w:style w:type="table" w:styleId="TableGrid">
    <w:name w:val="Table Grid"/>
    <w:basedOn w:val="TableNormal"/>
    <w:uiPriority w:val="99"/>
    <w:rsid w:val="00AF04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3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472</Words>
  <Characters>2691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Юрьевич Р</dc:creator>
  <cp:keywords/>
  <dc:description/>
  <cp:lastModifiedBy>1</cp:lastModifiedBy>
  <cp:revision>8</cp:revision>
  <cp:lastPrinted>2019-02-20T13:15:00Z</cp:lastPrinted>
  <dcterms:created xsi:type="dcterms:W3CDTF">2018-12-03T05:49:00Z</dcterms:created>
  <dcterms:modified xsi:type="dcterms:W3CDTF">2019-02-21T10:11:00Z</dcterms:modified>
</cp:coreProperties>
</file>